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7863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F154841" w14:textId="77777777" w:rsidR="00F90453" w:rsidRDefault="005F314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C4473D7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81BAB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7EF6" w14:textId="77777777" w:rsidR="00222867" w:rsidRPr="00D635C4" w:rsidRDefault="0052248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האוצר </w:t>
            </w:r>
          </w:p>
        </w:tc>
      </w:tr>
      <w:tr w:rsidR="007548B0" w14:paraId="67C0EC4A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1CDC1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827" w14:textId="77777777" w:rsidR="00222867" w:rsidRPr="00D635C4" w:rsidRDefault="0052248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רווחה</w:t>
            </w:r>
          </w:p>
        </w:tc>
      </w:tr>
      <w:tr w:rsidR="007548B0" w14:paraId="73A57F30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35B0D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FC3" w14:textId="7BC6CC53" w:rsidR="00222867" w:rsidRDefault="004A1D1A" w:rsidP="00DE68A0">
            <w:r>
              <w:rPr>
                <w:rFonts w:hint="cs"/>
                <w:rtl/>
              </w:rPr>
              <w:t>25/5/2025</w:t>
            </w:r>
          </w:p>
        </w:tc>
      </w:tr>
    </w:tbl>
    <w:p w14:paraId="2F0D3E50" w14:textId="77777777" w:rsidR="00332AFB" w:rsidRDefault="005F314B" w:rsidP="00222867">
      <w:pPr>
        <w:rPr>
          <w:rtl/>
        </w:rPr>
      </w:pPr>
    </w:p>
    <w:p w14:paraId="2A1C4FDE" w14:textId="77777777" w:rsidR="00222867" w:rsidRDefault="005F314B" w:rsidP="00222867">
      <w:pPr>
        <w:rPr>
          <w:rtl/>
        </w:rPr>
      </w:pPr>
    </w:p>
    <w:p w14:paraId="1B30B218" w14:textId="77777777" w:rsidR="00222867" w:rsidRDefault="005F314B" w:rsidP="00222867">
      <w:pPr>
        <w:rPr>
          <w:rtl/>
        </w:rPr>
      </w:pPr>
    </w:p>
    <w:p w14:paraId="362D1045" w14:textId="77777777" w:rsidR="00222867" w:rsidRDefault="005F314B" w:rsidP="00222867">
      <w:pPr>
        <w:rPr>
          <w:rtl/>
        </w:rPr>
      </w:pPr>
    </w:p>
    <w:p w14:paraId="79D600D4" w14:textId="77777777" w:rsidR="00222867" w:rsidRDefault="005F314B" w:rsidP="00222867">
      <w:pPr>
        <w:rPr>
          <w:rtl/>
        </w:rPr>
      </w:pPr>
    </w:p>
    <w:p w14:paraId="21EAB616" w14:textId="77777777" w:rsidR="00222867" w:rsidRDefault="005F314B" w:rsidP="00222867">
      <w:pPr>
        <w:rPr>
          <w:rtl/>
        </w:rPr>
      </w:pPr>
    </w:p>
    <w:p w14:paraId="4458213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3FF0FCE" w14:textId="77777777" w:rsidR="00222867" w:rsidRDefault="005F314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6B0DF6A0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4A1D1A">
        <w:rPr>
          <w:rFonts w:ascii="Wingdings" w:hAnsi="Wingdings" w:cstheme="minorBidi"/>
          <w:b/>
          <w:sz w:val="21"/>
          <w:szCs w:val="21"/>
          <w:u w:val="single"/>
        </w:rPr>
        <w:sym w:font="Wingdings" w:char="F072"/>
      </w:r>
      <w:r w:rsidRPr="004A1D1A">
        <w:rPr>
          <w:rFonts w:asciiTheme="minorBidi" w:hAnsiTheme="minorBidi" w:cstheme="minorBidi"/>
          <w:b/>
          <w:sz w:val="21"/>
          <w:szCs w:val="21"/>
          <w:u w:val="single"/>
          <w:rtl/>
        </w:rPr>
        <w:t xml:space="preserve"> 3(29)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1BB3916" w14:textId="77777777" w:rsidR="00222867" w:rsidRPr="00AF57E9" w:rsidRDefault="005F314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C222E29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89B644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5873FD64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C478" w14:textId="77777777" w:rsidR="00222867" w:rsidRDefault="0052248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התקשרות עם גן החיות התנכ"י שבירושלים  עבור השתתפות בעלות המינויים לגן  לעובדי המשרד לאור היותו יחיד מסוגו באזור ירושלים והסביבה.</w:t>
            </w:r>
          </w:p>
          <w:p w14:paraId="49EB06E3" w14:textId="77777777" w:rsidR="00522487" w:rsidRPr="00AF57E9" w:rsidRDefault="0052248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המשרד ישתתף ב- 30% ממחירו הכולל של המנוי ו- 70% ישולם ע"י העובד </w:t>
            </w:r>
          </w:p>
        </w:tc>
      </w:tr>
      <w:tr w:rsidR="007548B0" w14:paraId="717D7BD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7BE" w14:textId="77777777" w:rsidR="00222867" w:rsidRPr="00AF57E9" w:rsidRDefault="005F314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1C411C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0EC" w14:textId="77777777" w:rsidR="00222867" w:rsidRPr="00AF57E9" w:rsidRDefault="005F314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D6E274A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290" w14:textId="77777777" w:rsidR="00222867" w:rsidRPr="00AF57E9" w:rsidRDefault="005F314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D095D2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EF0" w14:textId="77777777" w:rsidR="00222867" w:rsidRPr="00AF57E9" w:rsidRDefault="005F314B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B482E9C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B30F76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090175E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2DD28A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96E18CF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3325277" w14:textId="77777777" w:rsidTr="00222867">
        <w:tc>
          <w:tcPr>
            <w:tcW w:w="3085" w:type="dxa"/>
            <w:hideMark/>
          </w:tcPr>
          <w:p w14:paraId="0FBAC49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B14F4AE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3DFB7B8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3BF7682" w14:textId="77777777" w:rsidR="00222867" w:rsidRPr="00AF57E9" w:rsidRDefault="005F314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C924ED0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154F697" w14:textId="77777777" w:rsidTr="00222867">
        <w:tc>
          <w:tcPr>
            <w:tcW w:w="2698" w:type="dxa"/>
            <w:shd w:val="clear" w:color="auto" w:fill="E6E6E6"/>
            <w:hideMark/>
          </w:tcPr>
          <w:p w14:paraId="63E6422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3849BAD" w14:textId="77777777" w:rsidR="00222867" w:rsidRPr="00AF57E9" w:rsidRDefault="0052248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גן החיות התנכ"י </w:t>
            </w:r>
          </w:p>
        </w:tc>
      </w:tr>
      <w:tr w:rsidR="007548B0" w14:paraId="21C7B154" w14:textId="77777777" w:rsidTr="00222867">
        <w:tc>
          <w:tcPr>
            <w:tcW w:w="2698" w:type="dxa"/>
            <w:shd w:val="clear" w:color="auto" w:fill="E6E6E6"/>
            <w:hideMark/>
          </w:tcPr>
          <w:p w14:paraId="1384E84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CCFDB6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7D2223E3" w14:textId="6AD2058D" w:rsidR="00222867" w:rsidRPr="00AF57E9" w:rsidRDefault="00C55E9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511849937</w:t>
            </w:r>
          </w:p>
        </w:tc>
      </w:tr>
      <w:tr w:rsidR="007548B0" w14:paraId="545E8995" w14:textId="77777777" w:rsidTr="00222867">
        <w:tc>
          <w:tcPr>
            <w:tcW w:w="2698" w:type="dxa"/>
            <w:shd w:val="clear" w:color="auto" w:fill="E6E6E6"/>
            <w:hideMark/>
          </w:tcPr>
          <w:p w14:paraId="04EAB2B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AD6F018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62C5ABD9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F5DE032" w14:textId="77777777" w:rsidTr="00222867">
        <w:tc>
          <w:tcPr>
            <w:tcW w:w="2698" w:type="dxa"/>
            <w:shd w:val="clear" w:color="auto" w:fill="E6E6E6"/>
            <w:hideMark/>
          </w:tcPr>
          <w:p w14:paraId="49D10C9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73DCF989" w14:textId="6AD743AA" w:rsidR="00222867" w:rsidRPr="00AF57E9" w:rsidRDefault="00A948B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25,000</w:t>
            </w:r>
            <w:r w:rsidR="00C55E9D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לשנה כולל </w:t>
            </w:r>
            <w:proofErr w:type="spellStart"/>
            <w:r w:rsidR="00C55E9D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מעמ</w:t>
            </w:r>
            <w:proofErr w:type="spellEnd"/>
          </w:p>
        </w:tc>
      </w:tr>
      <w:tr w:rsidR="007548B0" w14:paraId="69B1B05C" w14:textId="77777777" w:rsidTr="00222867">
        <w:tc>
          <w:tcPr>
            <w:tcW w:w="2698" w:type="dxa"/>
            <w:shd w:val="clear" w:color="auto" w:fill="E6E6E6"/>
            <w:hideMark/>
          </w:tcPr>
          <w:p w14:paraId="4F6EDFD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6B8F0B4E" w14:textId="77777777" w:rsidR="00222867" w:rsidRPr="00AF57E9" w:rsidRDefault="0052248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שנה + 3 אופציות </w:t>
            </w:r>
          </w:p>
        </w:tc>
      </w:tr>
    </w:tbl>
    <w:p w14:paraId="60C7B188" w14:textId="77777777" w:rsidR="00222867" w:rsidRPr="00AF57E9" w:rsidRDefault="005F314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7F28EC3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F5BBF4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DC705D3" w14:textId="77777777" w:rsidR="00222867" w:rsidRPr="00AF57E9" w:rsidRDefault="005F314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37375E79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230143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9851830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31FDD3D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1B48FE2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EC877D8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475" w14:textId="77777777" w:rsidR="00222867" w:rsidRDefault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גן החיות התנכ"י בירושלים הינו  אחד מגני החיות הגדולים והמרשימים שי בארץ ישראל ויחיד מסוגו באזור ירושלים והסביבה .</w:t>
            </w:r>
          </w:p>
          <w:p w14:paraId="3117C0F3" w14:textId="2D82382E" w:rsidR="00F9613A" w:rsidRDefault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הגן גדול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מאוד,</w:t>
            </w:r>
            <w:r>
              <w:rPr>
                <w:rFonts w:ascii="Tahoma" w:hAnsi="Tahoma" w:cs="Tahoma"/>
                <w:caps/>
                <w:color w:val="000000"/>
                <w:shd w:val="clear" w:color="auto" w:fill="FFFFFF"/>
                <w:rtl/>
              </w:rPr>
              <w:t>מיוחד</w:t>
            </w:r>
            <w:proofErr w:type="spellEnd"/>
            <w:r>
              <w:rPr>
                <w:rFonts w:ascii="Tahoma" w:hAnsi="Tahoma" w:cs="Tahoma"/>
                <w:caps/>
                <w:color w:val="000000"/>
                <w:shd w:val="clear" w:color="auto" w:fill="FFFFFF"/>
                <w:rtl/>
              </w:rPr>
              <w:t xml:space="preserve"> ועשיר בחיות מאזורים שונים בעולם</w:t>
            </w:r>
            <w:r>
              <w:rPr>
                <w:rFonts w:ascii="Tahoma" w:hAnsi="Tahoma" w:cs="Tahoma"/>
                <w:caps/>
                <w:color w:val="000000"/>
                <w:shd w:val="clear" w:color="auto" w:fill="FFFFFF"/>
              </w:rPr>
              <w:t>.</w:t>
            </w:r>
          </w:p>
          <w:p w14:paraId="5FCF290B" w14:textId="77777777" w:rsidR="00910F49" w:rsidRPr="00910F49" w:rsidRDefault="00910F49" w:rsidP="00910F49">
            <w:pPr>
              <w:bidi w:val="0"/>
              <w:jc w:val="right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הגן מתמקד בחיות המוזכרות בתנ"ך ובמורשת היהודית, ומשלב מידע על אזכורי החיות במקורות היהודיים. </w:t>
            </w:r>
          </w:p>
          <w:p w14:paraId="29666955" w14:textId="77777777" w:rsidR="00910F49" w:rsidRPr="00910F49" w:rsidRDefault="00910F49" w:rsidP="00910F4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הגן ממוקם במרכז ירושלים ומשתרע על שטח הררי עם נוף מרהיב. המבנה הטבעי של הגן משמר את הטופוגרפיה הירושלמית.</w:t>
            </w:r>
          </w:p>
          <w:p w14:paraId="58E3AFA7" w14:textId="77777777" w:rsidR="00910F49" w:rsidRPr="00910F49" w:rsidRDefault="00910F49" w:rsidP="00910F4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הגן מציע תוכניות חינוכיות רבות המקשרות בין עולם החי לבין התנ"ך והמסורת.</w:t>
            </w:r>
          </w:p>
          <w:p w14:paraId="31D68857" w14:textId="77777777" w:rsidR="00910F49" w:rsidRPr="00910F49" w:rsidRDefault="00910F49" w:rsidP="00910F4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הגן תוכנן בצורה המשתלבת בנוף הטבעי של ירושלים, עם שימוש באבן מקומית ובצמחייה מקומית.</w:t>
            </w:r>
          </w:p>
          <w:p w14:paraId="77B1F547" w14:textId="0AB09AE2" w:rsidR="00910F49" w:rsidRPr="00F9613A" w:rsidRDefault="00910F49" w:rsidP="00910F4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גן החיות </w:t>
            </w:r>
            <w:proofErr w:type="spellStart"/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התנ"כי</w:t>
            </w:r>
            <w:proofErr w:type="spellEnd"/>
            <w:r w:rsidRPr="00910F4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בירושלים הוא יותר מסתם גן חיות - הוא מקום המחבר בין עולם החי לבין המורשת התרבותית והדתית של האזור, ומספק חוויה חינוכית וייחודית למבקרים.</w:t>
            </w:r>
          </w:p>
          <w:p w14:paraId="7751F8F3" w14:textId="49F5C24A" w:rsidR="00F9613A" w:rsidRPr="00AF57E9" w:rsidRDefault="00910F49" w:rsidP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משרד האוצר נמצא בירושלים ורוב</w:t>
            </w:r>
            <w:r w:rsidR="00F961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עובדי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 </w:t>
            </w:r>
            <w:r w:rsidR="00F961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גרים באזור ירושלים וסביבתה ולכן אנו מעוניינים לתת מענה </w:t>
            </w:r>
            <w:proofErr w:type="spellStart"/>
            <w:r w:rsidR="00F961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לאוכלוסיה</w:t>
            </w:r>
            <w:proofErr w:type="spellEnd"/>
            <w:r w:rsidR="00F9613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זו .</w:t>
            </w:r>
          </w:p>
        </w:tc>
      </w:tr>
      <w:tr w:rsidR="007548B0" w14:paraId="1F50F1D9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4CCC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97B2BEC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D19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83C22F8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CFAE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82071D2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F59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CF083B4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3BC3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6A6FF89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E65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491E6CB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978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98CA02B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B983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1EE86F7" w14:textId="77777777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9B2" w14:textId="77777777" w:rsidR="00222867" w:rsidRPr="00AF57E9" w:rsidRDefault="005F314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6BCA1C0" w14:textId="77777777" w:rsidR="00222867" w:rsidRPr="00AF57E9" w:rsidRDefault="005F314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D960B6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0415C24" w14:textId="77777777" w:rsidR="00222867" w:rsidRPr="00AF57E9" w:rsidRDefault="005F314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678C178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1A3041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F8D6F6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BF7B" w14:textId="2BE5E87F" w:rsidR="00222867" w:rsidRPr="00AF57E9" w:rsidRDefault="00C55E9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רויטל בן חורין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7739" w14:textId="6335F064" w:rsidR="00222867" w:rsidRPr="00AF57E9" w:rsidRDefault="00C55E9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רווחה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9F9F" w14:textId="59661EB2" w:rsidR="00222867" w:rsidRPr="00AF57E9" w:rsidRDefault="00C55E9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רויטל</w:t>
            </w:r>
          </w:p>
        </w:tc>
      </w:tr>
      <w:tr w:rsidR="007548B0" w14:paraId="414DBC8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F797AF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83098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11BB5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E461D12" w14:textId="77777777" w:rsidR="00222867" w:rsidRPr="00817FBA" w:rsidRDefault="005F314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23B00" w14:textId="77777777" w:rsidR="005F314B" w:rsidRDefault="005F314B">
      <w:r>
        <w:separator/>
      </w:r>
    </w:p>
  </w:endnote>
  <w:endnote w:type="continuationSeparator" w:id="0">
    <w:p w14:paraId="25592964" w14:textId="77777777" w:rsidR="005F314B" w:rsidRDefault="005F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0ACF329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39C1699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61BAC3F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EABBD5C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7532A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7532A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D8C4F68" w14:textId="77777777" w:rsidR="00354861" w:rsidRPr="0098529F" w:rsidRDefault="005F314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0B65126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9D443E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F3D396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AD0DBE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990BD2D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15B8BCB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D53E491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674464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6B2D087B" w14:textId="77777777" w:rsidR="00E678BB" w:rsidRPr="00354861" w:rsidRDefault="005F314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6676" w14:textId="77777777" w:rsidR="005F314B" w:rsidRDefault="005F314B">
      <w:r>
        <w:separator/>
      </w:r>
    </w:p>
  </w:footnote>
  <w:footnote w:type="continuationSeparator" w:id="0">
    <w:p w14:paraId="263BD71D" w14:textId="77777777" w:rsidR="005F314B" w:rsidRDefault="005F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6D0425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E73A784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5EE6CC9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0FAD4F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E8E165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30F16D7" wp14:editId="74EBE09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BFAEDE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486887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82E489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2A3E9BA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54A5DB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19DCF1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C9794C" w14:textId="77777777" w:rsidR="009220EC" w:rsidRPr="00D84715" w:rsidRDefault="005F314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93F49D4" w14:textId="77777777" w:rsidR="009220EC" w:rsidRDefault="005F314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C000F19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9501E0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990779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E1F3EB6" w14:textId="77777777" w:rsidR="003D6D13" w:rsidRPr="00D84715" w:rsidRDefault="005F314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FB5A847" w14:textId="77777777" w:rsidR="003D6D13" w:rsidRPr="00D84715" w:rsidRDefault="005F314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70595AA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4B8DED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1736B24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649BCEA" w14:textId="77777777" w:rsidR="009220EC" w:rsidRPr="00D84715" w:rsidRDefault="005F314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5E15904" w14:textId="77777777" w:rsidR="009220EC" w:rsidRPr="00D84715" w:rsidRDefault="005F314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120B989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7A7064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284974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863051F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9C8453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314F9DF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6C2A93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4E28E95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3AD9FD8" w14:textId="77777777" w:rsidR="00E678BB" w:rsidRPr="00D84715" w:rsidRDefault="005F314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62A3B"/>
    <w:rsid w:val="00251D05"/>
    <w:rsid w:val="002E0EF0"/>
    <w:rsid w:val="00336CDD"/>
    <w:rsid w:val="00422308"/>
    <w:rsid w:val="004A1D1A"/>
    <w:rsid w:val="004F128A"/>
    <w:rsid w:val="00522487"/>
    <w:rsid w:val="005330E2"/>
    <w:rsid w:val="005A51AB"/>
    <w:rsid w:val="005C6AB9"/>
    <w:rsid w:val="005F314B"/>
    <w:rsid w:val="006552A5"/>
    <w:rsid w:val="007532A5"/>
    <w:rsid w:val="007548B0"/>
    <w:rsid w:val="0076523F"/>
    <w:rsid w:val="007A579D"/>
    <w:rsid w:val="00910F49"/>
    <w:rsid w:val="009B6B29"/>
    <w:rsid w:val="009F7FB7"/>
    <w:rsid w:val="00A948BE"/>
    <w:rsid w:val="00B02617"/>
    <w:rsid w:val="00BD04AE"/>
    <w:rsid w:val="00C55E9D"/>
    <w:rsid w:val="00C71C47"/>
    <w:rsid w:val="00F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AB680F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D41CA544-A6B6-437C-8768-C2D7711E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406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2025-05-25T10:49:00Z</dcterms:created>
  <dcterms:modified xsi:type="dcterms:W3CDTF">2025-05-25T10:49:00Z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